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640" w:lineRule="exact"/>
        <w:jc w:val="left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bookmarkStart w:id="0" w:name="_GoBack"/>
      <w: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column">
              <wp:posOffset>0</wp:posOffset>
            </wp:positionH>
            <wp:positionV relativeFrom="paragraph">
              <wp:posOffset>475615</wp:posOffset>
            </wp:positionV>
            <wp:extent cx="5246370" cy="7776210"/>
            <wp:effectExtent l="0" t="0" r="11430" b="0"/>
            <wp:wrapTight wrapText="bothSides">
              <wp:wrapPolygon>
                <wp:start x="0" y="0"/>
                <wp:lineTo x="0" y="21537"/>
                <wp:lineTo x="21490" y="21537"/>
                <wp:lineTo x="21490" y="0"/>
                <wp:lineTo x="0" y="0"/>
              </wp:wrapPolygon>
            </wp:wrapTight>
            <wp:docPr id="1" name="图片 1" descr="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4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46370" cy="777621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bookmarkEnd w:id="0"/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 xml:space="preserve"> </w:t>
      </w:r>
    </w:p>
    <w:sectPr>
      <w:footerReference r:id="rId3" w:type="default"/>
      <w:pgSz w:w="11906" w:h="16838"/>
      <w:pgMar w:top="1440" w:right="1800" w:bottom="1440" w:left="1800" w:header="851" w:footer="992" w:gutter="0"/>
      <w:pgNumType w:fmt="numberInDash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jc w:val="center"/>
    </w:pPr>
  </w:p>
  <w:p>
    <w:pPr>
      <w:pStyle w:val="2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oNotHyphenateCaps/>
  <w:drawingGridVerticalSpacing w:val="156"/>
  <w:displayHorizontalDrawingGridEvery w:val="0"/>
  <w:displayVerticalDrawingGridEvery w:val="2"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  <w:underlineTabInNumLis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2VkMzFkMmIzNzcyYTdiZmQwMWQzNDY1OWI0NmU2NmEifQ=="/>
  </w:docVars>
  <w:rsids>
    <w:rsidRoot w:val="005C20AB"/>
    <w:rsid w:val="003A3625"/>
    <w:rsid w:val="005C20AB"/>
    <w:rsid w:val="00656ADA"/>
    <w:rsid w:val="00733607"/>
    <w:rsid w:val="007F02BE"/>
    <w:rsid w:val="00A16E46"/>
    <w:rsid w:val="00AC6D4B"/>
    <w:rsid w:val="01F10684"/>
    <w:rsid w:val="02A435A8"/>
    <w:rsid w:val="02CB1A83"/>
    <w:rsid w:val="057B0000"/>
    <w:rsid w:val="065769CE"/>
    <w:rsid w:val="0DBC0231"/>
    <w:rsid w:val="0F947F03"/>
    <w:rsid w:val="119F1C38"/>
    <w:rsid w:val="13C040F5"/>
    <w:rsid w:val="1B4826F6"/>
    <w:rsid w:val="1B884919"/>
    <w:rsid w:val="1D9571E4"/>
    <w:rsid w:val="234738C6"/>
    <w:rsid w:val="26F80E64"/>
    <w:rsid w:val="2BD12EC2"/>
    <w:rsid w:val="322C5548"/>
    <w:rsid w:val="357C18C3"/>
    <w:rsid w:val="3BF77EFB"/>
    <w:rsid w:val="3C541977"/>
    <w:rsid w:val="405F44D4"/>
    <w:rsid w:val="422229DB"/>
    <w:rsid w:val="48376AB4"/>
    <w:rsid w:val="4D515679"/>
    <w:rsid w:val="4F147707"/>
    <w:rsid w:val="508B5BEF"/>
    <w:rsid w:val="52030C61"/>
    <w:rsid w:val="5312541F"/>
    <w:rsid w:val="53DC5C1F"/>
    <w:rsid w:val="564B20A8"/>
    <w:rsid w:val="5E02667A"/>
    <w:rsid w:val="670A6141"/>
    <w:rsid w:val="688508F4"/>
    <w:rsid w:val="68D5339A"/>
    <w:rsid w:val="6A4610AD"/>
    <w:rsid w:val="6D5F218E"/>
    <w:rsid w:val="6D652D00"/>
    <w:rsid w:val="6DF076C4"/>
    <w:rsid w:val="785A0B03"/>
    <w:rsid w:val="7B7503EA"/>
    <w:rsid w:val="9F46EA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Calibri" w:hAnsi="Calibri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 w:locked="1"/>
    <w:lsdException w:qFormat="1" w:uiPriority="0" w:name="heading 2" w:locked="1"/>
    <w:lsdException w:qFormat="1" w:uiPriority="0" w:name="heading 3" w:locked="1"/>
    <w:lsdException w:qFormat="1" w:uiPriority="0" w:name="heading 4" w:locked="1"/>
    <w:lsdException w:qFormat="1" w:uiPriority="0" w:name="heading 5" w:locked="1"/>
    <w:lsdException w:qFormat="1" w:uiPriority="0" w:name="heading 6" w:locked="1"/>
    <w:lsdException w:qFormat="1" w:uiPriority="0" w:name="heading 7" w:locked="1"/>
    <w:lsdException w:qFormat="1" w:uiPriority="0" w:name="heading 8" w:locked="1"/>
    <w:lsdException w:qFormat="1" w:uiPriority="0" w:name="heading 9" w:locked="1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nhideWhenUsed="0" w:uiPriority="99" w:semiHidden="0" w:name="header"/>
    <w:lsdException w:qFormat="1" w:unhideWhenUsed="0" w:uiPriority="99" w:semiHidden="0" w:name="footer"/>
    <w:lsdException w:uiPriority="99" w:name="index heading"/>
    <w:lsdException w:qFormat="1" w:uiPriority="0" w:name="caption" w:locked="1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0" w:semiHidden="0" w:name="Title" w:locked="1"/>
    <w:lsdException w:uiPriority="99" w:name="Closing"/>
    <w:lsdException w:uiPriority="99" w:name="Signature"/>
    <w:lsdException w:unhideWhenUsed="0" w:uiPriority="99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0" w:semiHidden="0" w:name="Subtitle" w:locked="1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0" w:semiHidden="0" w:name="Strong" w:locked="1"/>
    <w:lsdException w:qFormat="1" w:unhideWhenUsed="0" w:uiPriority="0" w:semiHidden="0" w:name="Emphasis" w:locked="1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qFormat="1" w:unhideWhenUsed="0" w:uiPriority="99" w:semiHidden="0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1"/>
      <w:lang w:val="en-US" w:eastAsia="zh-CN" w:bidi="ar-SA"/>
    </w:rPr>
  </w:style>
  <w:style w:type="character" w:default="1" w:styleId="5">
    <w:name w:val="Default Paragraph Font"/>
    <w:semiHidden/>
    <w:uiPriority w:val="99"/>
  </w:style>
  <w:style w:type="table" w:default="1" w:styleId="6">
    <w:name w:val="Normal Table"/>
    <w:semiHidden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8"/>
    <w:qFormat/>
    <w:uiPriority w:val="99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sz w:val="18"/>
      <w:szCs w:val="18"/>
    </w:rPr>
  </w:style>
  <w:style w:type="paragraph" w:styleId="4">
    <w:name w:val="HTML Preformatted"/>
    <w:basedOn w:val="1"/>
    <w:link w:val="9"/>
    <w:qFormat/>
    <w:uiPriority w:val="99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jc w:val="left"/>
    </w:pPr>
    <w:rPr>
      <w:rFonts w:ascii="宋体" w:hAnsi="宋体" w:cs="宋体"/>
      <w:kern w:val="0"/>
      <w:sz w:val="24"/>
      <w:szCs w:val="24"/>
    </w:rPr>
  </w:style>
  <w:style w:type="character" w:customStyle="1" w:styleId="7">
    <w:name w:val="Footer Char"/>
    <w:basedOn w:val="5"/>
    <w:link w:val="2"/>
    <w:semiHidden/>
    <w:qFormat/>
    <w:uiPriority w:val="99"/>
    <w:rPr>
      <w:rFonts w:ascii="Times New Roman" w:hAnsi="Times New Roman"/>
      <w:sz w:val="18"/>
      <w:szCs w:val="18"/>
    </w:rPr>
  </w:style>
  <w:style w:type="character" w:customStyle="1" w:styleId="8">
    <w:name w:val="Header Char"/>
    <w:basedOn w:val="5"/>
    <w:link w:val="3"/>
    <w:semiHidden/>
    <w:qFormat/>
    <w:uiPriority w:val="99"/>
    <w:rPr>
      <w:rFonts w:ascii="Times New Roman" w:hAnsi="Times New Roman"/>
      <w:sz w:val="18"/>
      <w:szCs w:val="18"/>
    </w:rPr>
  </w:style>
  <w:style w:type="character" w:customStyle="1" w:styleId="9">
    <w:name w:val="HTML Preformatted Char"/>
    <w:basedOn w:val="5"/>
    <w:link w:val="4"/>
    <w:semiHidden/>
    <w:qFormat/>
    <w:uiPriority w:val="99"/>
    <w:rPr>
      <w:rFonts w:ascii="Courier New" w:hAnsi="Courier New" w:cs="Courier New"/>
      <w:sz w:val="20"/>
      <w:szCs w:val="20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image" Target="media/image1.jpeg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Company>China</Company>
  <Pages>2</Pages>
  <Words>87</Words>
  <Characters>498</Characters>
  <Lines>0</Lines>
  <Paragraphs>0</Paragraphs>
  <TotalTime>1</TotalTime>
  <ScaleCrop>false</ScaleCrop>
  <LinksUpToDate>false</LinksUpToDate>
  <CharactersWithSpaces>0</CharactersWithSpaces>
  <Application>WPS Office_10.8.2.6990_F1E327BC-269C-435d-A152-05C5408002CA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2025-10-11T07:15:00Z</dcterms:created>
  <dc:creator>Administrator</dc:creator>
  <cp:lastModifiedBy>Administrator</cp:lastModifiedBy>
  <cp:lastPrinted>2025-10-17T08:07:00Z</cp:lastPrinted>
  <dcterms:modified xsi:type="dcterms:W3CDTF">2025-11-14T01:18:46Z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2052-10.8.2.6990</vt:lpwstr>
  </property>
  <property fmtid="{D5CDD505-2E9C-101B-9397-08002B2CF9AE}" pid="3" name="ICV">
    <vt:lpwstr>240FCD4EB66545ECAC070C0A1C045D5A_13</vt:lpwstr>
  </property>
  <property fmtid="{D5CDD505-2E9C-101B-9397-08002B2CF9AE}" pid="4" name="KSOTemplateDocerSaveRecord">
    <vt:lpwstr>eyJoZGlkIjoiM2VkMzFkMmIzNzcyYTdiZmQwMWQzNDY1OWI0NmU2NmEiLCJ1c2VySWQiOiI0NDkwODUyNzYifQ==</vt:lpwstr>
  </property>
</Properties>
</file>